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96" w:rsidRDefault="00F14296">
      <w:pPr>
        <w:pStyle w:val="BodyText"/>
        <w:rPr>
          <w:b w:val="0"/>
          <w:sz w:val="20"/>
        </w:rPr>
      </w:pPr>
      <w:r>
        <w:rPr>
          <w:noProof/>
          <w:lang w:eastAsia="ru-RU"/>
        </w:rPr>
        <w:pict>
          <v:group id="_x0000_s1028" style="position:absolute;margin-left:18.5pt;margin-top:16pt;width:554.3pt;height:776.85pt;z-index:-251670016;mso-position-horizontal-relative:page;mso-position-vertical-relative:page" coordorigin="412,372" coordsize="11086,15537">
            <v:shape id="_x0000_s1029" style="position:absolute;left:411;top:372;width:11086;height:15537" coordorigin="412,372" coordsize="11086,15537" o:spt="100" adj="0,,0" path="m440,15880r-9,l431,15889r9,l440,15880xm440,989r-9,l431,998r,2l431,15880r9,l440,1000r,-2l440,989xm440,970r-9,l431,979r9,l440,970xm440,391r-9,l431,391r,10l431,402r,568l440,970r,-568l440,401r,-10l440,391xm11478,15880r-10,l440,15880r,9l11468,15889r10,l11478,15880xm11478,989r-10,l440,989r,9l11468,998r,2l11468,15880r10,l11478,1000r,-2l11478,989xm11478,970r-10,l440,970r,9l11468,979r10,l11478,970xm11478,391r-10,l11468,391,440,391r,10l11468,401r,1l11468,970r10,l11478,402r,-1l11478,391r,xm11497,970r-9,l11488,998r,2l11488,15880r9,l11497,1000r,-2l11497,970xm11497,372r-9,l11488,372r-20,l440,372r-19,l421,372r-9,l412,372r,10l412,402r,568l412,1000r,14899l412,15908r9,l440,15908r11028,l11488,15908r9,l11497,15899r,-19l11488,15880r,19l11468,15899r-11028,l421,15899r,-14899l421,970r,-568l421,382r19,l11468,382r20,l11488,402r,568l11497,970r,-568l11497,382r,-10l11497,372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30" style="position:absolute" from="1145,13187" to="2279,13187" strokecolor="#00b050" strokeweight="1.5pt"/>
            <v:shape id="_x0000_s1031" style="position:absolute;left:2054;top:14220;width:84;height:86" coordorigin="2054,14220" coordsize="84,86" path="m2096,14220r-16,3l2066,14232r-8,14l2054,14262r4,17l2066,14293r14,9l2096,14305r17,-3l2126,14293r9,-14l2138,14262r-3,-16l2126,14232r-13,-9l2096,14220xe" fillcolor="black" stroked="f">
              <v:path arrowok="t"/>
            </v:shape>
            <v:shape id="_x0000_s1032" style="position:absolute;left:2054;top:14220;width:84;height:86" coordorigin="2054,14220" coordsize="84,86" path="m2096,14220r-16,3l2066,14232r-8,14l2054,14262r4,17l2066,14293r14,9l2096,14305r17,-3l2126,14293r9,-14l2138,14262r-3,-16l2126,14232r-13,-9l2096,14220xe" filled="f">
              <v:path arrowok="t"/>
            </v:shape>
            <v:line id="_x0000_s1033" style="position:absolute" from="1145,13638" to="2279,13638" strokecolor="#005da2" strokeweight="1.5pt"/>
            <v:line id="_x0000_s1034" style="position:absolute" from="1145,13864" to="2279,13864" strokecolor="red" strokeweight="1.5pt"/>
            <v:line id="_x0000_s1035" style="position:absolute" from="1144,13382" to="2278,13382" strokecolor="#823b0b" strokeweight="1.5pt"/>
            <w10:wrap anchorx="page" anchory="page"/>
          </v:group>
        </w:pict>
      </w: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spacing w:before="3"/>
        <w:rPr>
          <w:b w:val="0"/>
          <w:sz w:val="25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Обзорная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схема</w: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8"/>
        <w:rPr>
          <w:sz w:val="1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36" type="#_x0000_t75" style="position:absolute;margin-left:29.7pt;margin-top:11.6pt;width:533.25pt;height:328.2pt;z-index:251645440;visibility:visible;mso-wrap-distance-left:0;mso-wrap-distance-right:0;mso-position-horizontal-relative:page">
            <v:imagedata r:id="rId6" o:title=""/>
            <w10:wrap type="topAndBottom" anchorx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3"/>
        <w:rPr>
          <w:sz w:val="20"/>
        </w:rPr>
      </w:pPr>
    </w:p>
    <w:p w:rsidR="00F14296" w:rsidRDefault="00F14296">
      <w:pPr>
        <w:spacing w:line="230" w:lineRule="exact"/>
        <w:ind w:left="4667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70000</w:t>
      </w:r>
    </w:p>
    <w:p w:rsidR="00F14296" w:rsidRDefault="00F14296">
      <w:pPr>
        <w:tabs>
          <w:tab w:val="left" w:pos="3051"/>
          <w:tab w:val="left" w:pos="3675"/>
          <w:tab w:val="left" w:pos="4147"/>
        </w:tabs>
        <w:ind w:left="652" w:right="2108" w:firstLine="2300"/>
        <w:rPr>
          <w:sz w:val="20"/>
        </w:rPr>
      </w:pPr>
      <w:r>
        <w:rPr>
          <w:b/>
          <w:sz w:val="24"/>
        </w:rPr>
        <w:t>Используемые условние знаки и обозначения:</w:t>
      </w:r>
      <w:r>
        <w:rPr>
          <w:b/>
          <w:spacing w:val="1"/>
          <w:sz w:val="24"/>
        </w:rPr>
        <w:t xml:space="preserve"> </w:t>
      </w:r>
      <w:r>
        <w:rPr>
          <w:b/>
          <w:color w:val="FF33CC"/>
          <w:sz w:val="20"/>
        </w:rPr>
        <w:t>Михайловское</w:t>
      </w:r>
      <w:r>
        <w:rPr>
          <w:b/>
          <w:color w:val="FF33CC"/>
          <w:spacing w:val="-3"/>
          <w:sz w:val="20"/>
        </w:rPr>
        <w:t xml:space="preserve"> </w:t>
      </w:r>
      <w:r>
        <w:rPr>
          <w:b/>
          <w:color w:val="FF33CC"/>
          <w:sz w:val="20"/>
        </w:rPr>
        <w:t>МО-</w:t>
      </w:r>
      <w:r>
        <w:rPr>
          <w:b/>
          <w:color w:val="FF33CC"/>
          <w:sz w:val="20"/>
          <w:u w:val="thick" w:color="FF33CC"/>
        </w:rPr>
        <w:tab/>
      </w:r>
      <w:r>
        <w:rPr>
          <w:b/>
          <w:color w:val="FF33CC"/>
          <w:sz w:val="20"/>
          <w:u w:val="thick" w:color="FF33CC"/>
        </w:rPr>
        <w:tab/>
      </w:r>
      <w:r>
        <w:rPr>
          <w:b/>
          <w:color w:val="FF33CC"/>
          <w:sz w:val="20"/>
        </w:rPr>
        <w:tab/>
      </w:r>
      <w:r>
        <w:rPr>
          <w:sz w:val="20"/>
        </w:rPr>
        <w:t>граница и наименование муниципального образования</w:t>
      </w:r>
      <w:r>
        <w:rPr>
          <w:spacing w:val="-47"/>
          <w:sz w:val="20"/>
        </w:rPr>
        <w:t xml:space="preserve"> </w:t>
      </w:r>
      <w:r>
        <w:rPr>
          <w:b/>
          <w:color w:val="FF9A00"/>
          <w:sz w:val="20"/>
        </w:rPr>
        <w:t>с.</w:t>
      </w:r>
      <w:r>
        <w:rPr>
          <w:b/>
          <w:color w:val="FF9A00"/>
          <w:spacing w:val="-3"/>
          <w:sz w:val="20"/>
        </w:rPr>
        <w:t xml:space="preserve"> </w:t>
      </w:r>
      <w:r>
        <w:rPr>
          <w:b/>
          <w:color w:val="FF9A00"/>
          <w:sz w:val="20"/>
        </w:rPr>
        <w:t>Аракаево-</w:t>
      </w:r>
      <w:r>
        <w:rPr>
          <w:b/>
          <w:color w:val="FF9A00"/>
          <w:sz w:val="20"/>
          <w:u w:val="thick" w:color="D99594"/>
        </w:rPr>
        <w:tab/>
      </w:r>
      <w:r>
        <w:rPr>
          <w:sz w:val="20"/>
        </w:rPr>
        <w:t>граница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</w:p>
    <w:p w:rsidR="00F14296" w:rsidRDefault="00F14296">
      <w:pPr>
        <w:spacing w:before="180"/>
        <w:ind w:left="2032"/>
        <w:rPr>
          <w:sz w:val="18"/>
        </w:rPr>
      </w:pPr>
      <w:r>
        <w:rPr>
          <w:color w:val="00B050"/>
          <w:sz w:val="18"/>
        </w:rPr>
        <w:t>:</w:t>
      </w:r>
      <w:r>
        <w:rPr>
          <w:color w:val="00B050"/>
          <w:spacing w:val="-3"/>
          <w:sz w:val="18"/>
        </w:rPr>
        <w:t xml:space="preserve"> </w:t>
      </w:r>
      <w:r>
        <w:rPr>
          <w:color w:val="00B050"/>
          <w:sz w:val="18"/>
        </w:rPr>
        <w:t>88</w:t>
      </w:r>
      <w:r>
        <w:rPr>
          <w:color w:val="00B050"/>
          <w:spacing w:val="31"/>
          <w:sz w:val="18"/>
        </w:rPr>
        <w:t xml:space="preserve"> </w:t>
      </w:r>
      <w:r>
        <w:rPr>
          <w:sz w:val="16"/>
        </w:rPr>
        <w:t>-</w:t>
      </w:r>
      <w:r>
        <w:rPr>
          <w:sz w:val="18"/>
        </w:rPr>
        <w:t>Граница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номер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отношении</w:t>
      </w:r>
      <w:r>
        <w:rPr>
          <w:spacing w:val="-2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-2"/>
          <w:sz w:val="18"/>
        </w:rPr>
        <w:t xml:space="preserve"> </w:t>
      </w:r>
      <w:r>
        <w:rPr>
          <w:sz w:val="18"/>
        </w:rPr>
        <w:t>испрашиваеться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публичный</w:t>
      </w:r>
      <w:r>
        <w:rPr>
          <w:spacing w:val="-2"/>
          <w:sz w:val="18"/>
        </w:rPr>
        <w:t xml:space="preserve"> </w:t>
      </w:r>
      <w:r>
        <w:rPr>
          <w:sz w:val="18"/>
        </w:rPr>
        <w:t>сервитут</w:t>
      </w:r>
    </w:p>
    <w:p w:rsidR="00F14296" w:rsidRDefault="00F14296">
      <w:pPr>
        <w:spacing w:line="207" w:lineRule="exact"/>
        <w:ind w:left="2032"/>
        <w:rPr>
          <w:sz w:val="18"/>
        </w:rPr>
      </w:pPr>
      <w:r>
        <w:rPr>
          <w:b/>
          <w:color w:val="843C0B"/>
          <w:sz w:val="18"/>
        </w:rPr>
        <w:t>:99</w:t>
      </w:r>
      <w:r>
        <w:rPr>
          <w:b/>
          <w:color w:val="843C0B"/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Граница и</w:t>
      </w:r>
      <w:r>
        <w:rPr>
          <w:spacing w:val="-2"/>
          <w:sz w:val="18"/>
        </w:rPr>
        <w:t xml:space="preserve"> </w:t>
      </w:r>
      <w:r>
        <w:rPr>
          <w:sz w:val="18"/>
        </w:rPr>
        <w:t>номер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сведениям</w:t>
      </w:r>
      <w:r>
        <w:rPr>
          <w:spacing w:val="-1"/>
          <w:sz w:val="18"/>
        </w:rPr>
        <w:t xml:space="preserve"> </w:t>
      </w:r>
      <w:r>
        <w:rPr>
          <w:sz w:val="18"/>
        </w:rPr>
        <w:t>ЕГРН</w:t>
      </w:r>
    </w:p>
    <w:p w:rsidR="00F14296" w:rsidRDefault="00F14296">
      <w:pPr>
        <w:spacing w:line="207" w:lineRule="exact"/>
        <w:ind w:left="2032"/>
        <w:rPr>
          <w:sz w:val="18"/>
        </w:rPr>
      </w:pPr>
      <w:r>
        <w:rPr>
          <w:b/>
          <w:color w:val="2F5496"/>
          <w:sz w:val="18"/>
        </w:rPr>
        <w:t>66:14:0701001</w:t>
      </w:r>
      <w:r>
        <w:rPr>
          <w:b/>
          <w:color w:val="2F5496"/>
          <w:spacing w:val="86"/>
          <w:sz w:val="18"/>
        </w:rPr>
        <w:t xml:space="preserve"> </w:t>
      </w:r>
      <w:r>
        <w:rPr>
          <w:sz w:val="18"/>
        </w:rPr>
        <w:t>-Граница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номер</w:t>
      </w:r>
      <w:r>
        <w:rPr>
          <w:spacing w:val="-1"/>
          <w:sz w:val="18"/>
        </w:rPr>
        <w:t xml:space="preserve"> </w:t>
      </w:r>
      <w:r>
        <w:rPr>
          <w:sz w:val="18"/>
        </w:rPr>
        <w:t>кадастрового</w:t>
      </w:r>
      <w:r>
        <w:rPr>
          <w:spacing w:val="-2"/>
          <w:sz w:val="18"/>
        </w:rPr>
        <w:t xml:space="preserve"> </w:t>
      </w:r>
      <w:r>
        <w:rPr>
          <w:sz w:val="18"/>
        </w:rPr>
        <w:t>квартала</w:t>
      </w:r>
    </w:p>
    <w:p w:rsidR="00F14296" w:rsidRDefault="00F14296">
      <w:pPr>
        <w:spacing w:before="1" w:line="207" w:lineRule="exact"/>
        <w:ind w:left="2032"/>
        <w:rPr>
          <w:sz w:val="18"/>
        </w:rPr>
      </w:pP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Проектная</w:t>
      </w:r>
      <w:r>
        <w:rPr>
          <w:spacing w:val="-3"/>
          <w:sz w:val="18"/>
        </w:rPr>
        <w:t xml:space="preserve"> </w:t>
      </w:r>
      <w:r>
        <w:rPr>
          <w:sz w:val="18"/>
        </w:rPr>
        <w:t>граница</w:t>
      </w:r>
      <w:r>
        <w:rPr>
          <w:spacing w:val="-1"/>
          <w:sz w:val="18"/>
        </w:rPr>
        <w:t xml:space="preserve"> </w:t>
      </w:r>
      <w:r>
        <w:rPr>
          <w:sz w:val="18"/>
        </w:rPr>
        <w:t>публичного</w:t>
      </w:r>
      <w:r>
        <w:rPr>
          <w:spacing w:val="-3"/>
          <w:sz w:val="18"/>
        </w:rPr>
        <w:t xml:space="preserve"> </w:t>
      </w:r>
      <w:r>
        <w:rPr>
          <w:sz w:val="18"/>
        </w:rPr>
        <w:t>сервитута</w:t>
      </w:r>
    </w:p>
    <w:p w:rsidR="00F14296" w:rsidRDefault="00F14296">
      <w:pPr>
        <w:tabs>
          <w:tab w:val="left" w:pos="1971"/>
        </w:tabs>
        <w:spacing w:line="207" w:lineRule="exact"/>
        <w:ind w:left="837"/>
        <w:rPr>
          <w:sz w:val="18"/>
        </w:rPr>
      </w:pPr>
      <w:r>
        <w:rPr>
          <w:w w:val="99"/>
          <w:sz w:val="16"/>
          <w:u w:val="thick" w:color="4F81BD"/>
        </w:rPr>
        <w:t xml:space="preserve"> </w:t>
      </w:r>
      <w:r>
        <w:rPr>
          <w:sz w:val="16"/>
          <w:u w:val="thick" w:color="4F81BD"/>
        </w:rPr>
        <w:tab/>
      </w:r>
      <w:r>
        <w:rPr>
          <w:sz w:val="16"/>
        </w:rPr>
        <w:t xml:space="preserve"> </w:t>
      </w:r>
      <w:r>
        <w:rPr>
          <w:spacing w:val="-19"/>
          <w:sz w:val="16"/>
        </w:rPr>
        <w:t xml:space="preserve"> </w:t>
      </w:r>
      <w:r>
        <w:rPr>
          <w:sz w:val="16"/>
        </w:rPr>
        <w:t>-</w:t>
      </w:r>
      <w:r>
        <w:rPr>
          <w:sz w:val="18"/>
        </w:rPr>
        <w:t>Обозначение</w:t>
      </w:r>
      <w:r>
        <w:rPr>
          <w:spacing w:val="-2"/>
          <w:sz w:val="18"/>
        </w:rPr>
        <w:t xml:space="preserve"> </w:t>
      </w:r>
      <w:r>
        <w:rPr>
          <w:sz w:val="18"/>
        </w:rPr>
        <w:t>объекта</w:t>
      </w:r>
      <w:r>
        <w:rPr>
          <w:spacing w:val="-3"/>
          <w:sz w:val="18"/>
        </w:rPr>
        <w:t xml:space="preserve"> </w:t>
      </w:r>
      <w:r>
        <w:rPr>
          <w:sz w:val="18"/>
        </w:rPr>
        <w:t>газового</w:t>
      </w:r>
      <w:r>
        <w:rPr>
          <w:spacing w:val="-4"/>
          <w:sz w:val="18"/>
        </w:rPr>
        <w:t xml:space="preserve"> </w:t>
      </w:r>
      <w:r>
        <w:rPr>
          <w:sz w:val="18"/>
        </w:rPr>
        <w:t>хозяйства</w:t>
      </w:r>
    </w:p>
    <w:p w:rsidR="00F14296" w:rsidRDefault="00F14296">
      <w:pPr>
        <w:tabs>
          <w:tab w:val="left" w:pos="1971"/>
        </w:tabs>
        <w:spacing w:before="1"/>
        <w:ind w:left="811"/>
        <w:rPr>
          <w:sz w:val="18"/>
        </w:rPr>
      </w:pPr>
      <w:r>
        <w:rPr>
          <w:b/>
          <w:color w:val="FF0000"/>
          <w:sz w:val="16"/>
        </w:rPr>
        <w:t>1,2</w:t>
      </w:r>
      <w:r>
        <w:rPr>
          <w:b/>
          <w:color w:val="FF0000"/>
          <w:spacing w:val="40"/>
          <w:sz w:val="16"/>
        </w:rPr>
        <w:t xml:space="preserve"> </w:t>
      </w:r>
      <w:r>
        <w:rPr>
          <w:b/>
          <w:sz w:val="16"/>
        </w:rPr>
        <w:t>…</w:t>
      </w:r>
      <w:r>
        <w:rPr>
          <w:b/>
          <w:sz w:val="16"/>
        </w:rPr>
        <w:tab/>
        <w:t>-</w:t>
      </w:r>
      <w:r>
        <w:rPr>
          <w:b/>
          <w:spacing w:val="-2"/>
          <w:sz w:val="16"/>
        </w:rPr>
        <w:t xml:space="preserve"> </w:t>
      </w:r>
      <w:r>
        <w:rPr>
          <w:sz w:val="18"/>
        </w:rPr>
        <w:t>Характерная</w:t>
      </w:r>
      <w:r>
        <w:rPr>
          <w:spacing w:val="-4"/>
          <w:sz w:val="18"/>
        </w:rPr>
        <w:t xml:space="preserve"> </w:t>
      </w:r>
      <w:r>
        <w:rPr>
          <w:sz w:val="18"/>
        </w:rPr>
        <w:t>точка</w:t>
      </w:r>
      <w:r>
        <w:rPr>
          <w:spacing w:val="-3"/>
          <w:sz w:val="18"/>
        </w:rPr>
        <w:t xml:space="preserve"> </w:t>
      </w:r>
      <w:r>
        <w:rPr>
          <w:sz w:val="18"/>
        </w:rPr>
        <w:t>публичного</w:t>
      </w:r>
    </w:p>
    <w:p w:rsidR="00F14296" w:rsidRDefault="00F14296">
      <w:pPr>
        <w:rPr>
          <w:sz w:val="18"/>
        </w:rPr>
        <w:sectPr w:rsidR="00F14296">
          <w:headerReference w:type="even" r:id="rId7"/>
          <w:headerReference w:type="default" r:id="rId8"/>
          <w:type w:val="continuous"/>
          <w:pgSz w:w="11910" w:h="16840"/>
          <w:pgMar w:top="140" w:right="480" w:bottom="280" w:left="480" w:header="508" w:footer="720" w:gutter="0"/>
          <w:pgNumType w:start="1"/>
          <w:cols w:space="720"/>
        </w:sectPr>
      </w:pPr>
    </w:p>
    <w:p w:rsidR="00F14296" w:rsidRDefault="00F14296">
      <w:pPr>
        <w:pStyle w:val="BodyText"/>
        <w:rPr>
          <w:b w:val="0"/>
          <w:sz w:val="20"/>
        </w:rPr>
      </w:pPr>
      <w:r>
        <w:rPr>
          <w:noProof/>
          <w:lang w:eastAsia="ru-RU"/>
        </w:rPr>
        <w:pict>
          <v:shape id="_x0000_s1037" style="position:absolute;margin-left:20.6pt;margin-top:34.7pt;width:554.3pt;height:760.75pt;z-index:-251668992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spacing w:before="3"/>
        <w:rPr>
          <w:b w:val="0"/>
          <w:sz w:val="13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2.jpeg" o:spid="_x0000_i1025" type="#_x0000_t75" style="width:533.25pt;height:468.75pt;visibility:visible">
            <v:imagedata r:id="rId9" o:title=""/>
          </v:shape>
        </w:pict>
      </w: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0"/>
        </w:rPr>
      </w:pPr>
    </w:p>
    <w:p w:rsidR="00F14296" w:rsidRDefault="00F14296">
      <w:pPr>
        <w:pStyle w:val="BodyText"/>
        <w:rPr>
          <w:b w:val="0"/>
          <w:sz w:val="23"/>
        </w:rPr>
      </w:pPr>
    </w:p>
    <w:p w:rsidR="00F14296" w:rsidRDefault="00F14296">
      <w:pPr>
        <w:spacing w:line="230" w:lineRule="exact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line="276" w:lineRule="exac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spacing w:line="276" w:lineRule="exact"/>
        <w:jc w:val="center"/>
        <w:sectPr w:rsidR="00F14296">
          <w:pgSz w:w="11910" w:h="16840"/>
          <w:pgMar w:top="700" w:right="480" w:bottom="280" w:left="480" w:header="156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38" style="position:absolute;margin-left:20.6pt;margin-top:7.1pt;width:554.3pt;height:760.75pt;z-index:-251667968;mso-position-horizontal-relative:page;mso-position-vertical-relative:page" coordorigin="412,142" coordsize="11086,15215" o:spt="100" adj="0,,0" path="m440,15328r-9,l431,15337r9,l440,15328xm440,769r-9,l431,770r,14558l440,15328,440,770r,-1xm440,760r-9,l431,769r9,l440,760xm440,161r-9,l431,161r,9l431,172r,568l431,750r9,l440,740r,-568l440,170r,-9l440,161xm11478,15328r-10,l440,15328r,9l11468,15337r10,l11478,15328xm11478,769r-10,l11468,770r,14558l11478,15328r,-14558l11478,769xm11478,760r-10,l440,760r,9l11468,769r10,l11478,760xm11478,161r-10,l11468,161,440,161r,9l11468,170r,2l11468,740,440,740r,10l11468,750r10,l11478,740r,-568l11478,170r,-9l11478,161xm11497,142r-9,l11488,142r-20,l440,142r-19,l421,142r-9,l412,142r,9l412,172r,568l412,770r,14577l412,15356r9,l440,15356r11028,l11488,15356r9,l11497,15347r,-19l11497,770r,-1l11488,769r,1l11488,15328r,19l11468,15347r-11028,l421,15347,421,770r,-30l421,172r,-21l440,151r11028,l11488,151r,21l11488,740r,29l11497,769r,-29l11497,172r,-21l11497,142r,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"/>
        <w:rPr>
          <w:sz w:val="25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3.jpeg" o:spid="_x0000_i1026" type="#_x0000_t75" style="width:528.75pt;height:600pt;visibility:visible">
            <v:imagedata r:id="rId10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22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14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group id="_x0000_s1039" style="position:absolute;margin-left:20.6pt;margin-top:34.7pt;width:554.3pt;height:762.1pt;z-index:-251666944;mso-position-horizontal-relative:page;mso-position-vertical-relative:page" coordorigin="412,694" coordsize="11086,15242">
            <v:shape id="_x0000_s1040" style="position:absolute;left:411;top:693;width:11086;height:599" coordorigin="412,694" coordsize="11086,599" o:spt="100" adj="0,,0" path="m440,713r-9,l431,722r,2l431,1292r9,l440,724r,-2l440,713xm11478,713r-10,l440,713r,9l11468,722r,2l11468,1292r10,l11478,724r,-2l11478,713xm11497,694r-9,l11488,694r-20,l440,694r-19,l421,694r-9,l412,694r,9l412,724r,568l421,1292r,-568l421,703r19,l11468,703r20,l11488,724r,568l11497,1292r,-568l11497,703r,-9l11497,694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1" type="#_x0000_t75" style="position:absolute;left:885;top:1322;width:10134;height:12789">
              <v:imagedata r:id="rId11" o:title=""/>
            </v:shape>
            <v:shape id="_x0000_s1042" style="position:absolute;left:411;top:1292;width:11086;height:14643" coordorigin="412,1292" coordsize="11086,14643" o:spt="100" adj="0,,0" path="m440,1321r-9,l431,1322r,14584l431,15916r9,l440,15906r,-14584l440,1321xm440,1312r-9,l431,1321r9,l440,1312xm440,1292r-9,l431,1302r9,l440,1292xm11478,1321r-10,l11468,1322r,14584l440,15906r,10l11468,15916r10,l11478,15906r,-14584l11478,1321xm11478,1312r-10,l440,1312r,9l11468,1321r10,l11478,1312xm11478,1292r-10,l440,1292r,10l11468,1302r10,l11478,1292xm11497,15906r-9,l11488,15925r-20,l440,15925r-19,l421,1322r,-30l412,1292r,30l412,15925r,10l421,15935r19,l11468,15935r20,l11497,15935r,-10l11497,15906xm11497,1321r-9,l11488,1322r,14584l11497,15906r,-14584l11497,1321xm11497,1292r-9,l11488,1321r9,l11497,1292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 anchory="page"/>
          </v:group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6"/>
        <w:rPr>
          <w:sz w:val="25"/>
        </w:rPr>
      </w:pPr>
    </w:p>
    <w:p w:rsidR="00F14296" w:rsidRDefault="00F14296">
      <w:pPr>
        <w:spacing w:before="92" w:line="230" w:lineRule="exact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line="276" w:lineRule="exac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spacing w:line="276" w:lineRule="exact"/>
        <w:jc w:val="center"/>
        <w:sectPr w:rsidR="00F14296">
          <w:pgSz w:w="11910" w:h="16840"/>
          <w:pgMar w:top="700" w:right="480" w:bottom="280" w:left="480" w:header="156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45" style="position:absolute;margin-left:20.6pt;margin-top:34.7pt;width:554.3pt;height:760.75pt;z-index:-251665920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10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5.jpeg" o:spid="_x0000_i1027" type="#_x0000_t75" style="width:533.25pt;height:552.75pt;visibility:visible">
            <v:imagedata r:id="rId12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5"/>
        <w:rPr>
          <w:sz w:val="23"/>
        </w:rPr>
      </w:pPr>
    </w:p>
    <w:p w:rsidR="00F14296" w:rsidRDefault="00F14296">
      <w:pPr>
        <w:spacing w:before="1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13"/>
          <w:headerReference w:type="default" r:id="rId14"/>
          <w:pgSz w:w="11910" w:h="16840"/>
          <w:pgMar w:top="700" w:right="480" w:bottom="280" w:left="480" w:header="0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46" style="position:absolute;margin-left:20.6pt;margin-top:7.1pt;width:554.3pt;height:760.75pt;z-index:-251664896;mso-position-horizontal-relative:page;mso-position-vertical-relative:page" coordorigin="412,142" coordsize="11086,15215" o:spt="100" adj="0,,0" path="m440,15328r-9,l431,15337r9,l440,15328xm440,769r-9,l431,770r,14558l440,15328,440,770r,-1xm440,760r-9,l431,769r9,l440,760xm440,161r-9,l431,161r,9l431,172r,568l431,750r9,l440,740r,-568l440,170r,-9l440,161xm11478,15328r-10,l440,15328r,9l11468,15337r10,l11478,15328xm11478,769r-10,l11468,770r,14558l11478,15328r,-14558l11478,769xm11478,760r-10,l440,760r,9l11468,769r10,l11478,760xm11478,161r-10,l11468,161,440,161r,9l11468,170r,2l11468,740,440,740r,10l11468,750r10,l11478,740r,-568l11478,170r,-9l11478,161xm11497,142r-9,l11488,142r-20,l440,142r-19,l421,142r-9,l412,142r,9l412,172r,568l412,770r,14577l412,15356r9,l440,15356r11028,l11488,15356r9,l11497,15347r,-19l11497,770r,-1l11488,769r,1l11488,15328r,19l11468,15347r-11028,l421,15347,421,770r,-30l421,172r,-21l440,151r11028,l11488,151r,21l11488,740r,29l11497,769r,-29l11497,172r,-21l11497,142r,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" w:after="1"/>
        <w:rPr>
          <w:sz w:val="10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6.jpeg" o:spid="_x0000_i1028" type="#_x0000_t75" style="width:533.25pt;height:552.75pt;visibility:visible">
            <v:imagedata r:id="rId15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4"/>
        <w:rPr>
          <w:sz w:val="23"/>
        </w:rPr>
      </w:pPr>
    </w:p>
    <w:p w:rsidR="00F14296" w:rsidRDefault="00F14296">
      <w:pPr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before="1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140" w:right="480" w:bottom="280" w:left="480" w:header="0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49" style="position:absolute;margin-left:20.6pt;margin-top:20.9pt;width:554.3pt;height:760.75pt;z-index:-251663872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7.jpeg" o:spid="_x0000_i1029" type="#_x0000_t75" style="width:533.25pt;height:636pt;visibility:visible">
            <v:imagedata r:id="rId16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5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17"/>
          <w:headerReference w:type="default" r:id="rId18"/>
          <w:pgSz w:w="11910" w:h="16840"/>
          <w:pgMar w:top="420" w:right="480" w:bottom="280" w:left="480" w:header="0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50" style="position:absolute;margin-left:20.6pt;margin-top:7.1pt;width:554.3pt;height:760.75pt;z-index:-251662848;mso-position-horizontal-relative:page;mso-position-vertical-relative:page" coordorigin="412,142" coordsize="11086,15215" o:spt="100" adj="0,,0" path="m440,15328r-9,l431,15337r9,l440,15328xm440,769r-9,l431,770r,14558l440,15328,440,770r,-1xm440,760r-9,l431,769r9,l440,760xm440,161r-9,l431,161r,9l431,172r,568l431,750r9,l440,740r,-568l440,170r,-9l440,161xm11478,15328r-10,l440,15328r,9l11468,15337r10,l11478,15328xm11478,769r-10,l11468,770r,14558l11478,15328r,-14558l11478,769xm11478,760r-10,l440,760r,9l11468,769r10,l11478,760xm11478,161r-10,l11468,161,440,161r,9l11468,170r,2l11468,740,440,740r,10l11468,750r10,l11478,740r,-568l11478,170r,-9l11478,161xm11497,142r-9,l11488,142r-20,l440,142r-19,l421,142r-9,l412,142r,9l412,172r,568l412,770r,14577l412,15356r9,l440,15356r11028,l11488,15356r9,l11497,15347r,-19l11497,770r,-1l11488,769r,1l11488,15328r,19l11468,15347r-11028,l421,15347,421,770r,-30l421,172r,-21l440,151r11028,l11488,151r,21l11488,740r,29l11497,769r,-29l11497,172r,-21l11497,142r,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4"/>
        <w:rPr>
          <w:sz w:val="20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8.jpeg" o:spid="_x0000_i1030" type="#_x0000_t75" style="width:533.25pt;height:609pt;visibility:visible">
            <v:imagedata r:id="rId19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140" w:right="480" w:bottom="280" w:left="480" w:header="0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53" style="position:absolute;margin-left:20.6pt;margin-top:7.1pt;width:554.3pt;height:760.75pt;z-index:-251661824;mso-position-horizontal-relative:page;mso-position-vertical-relative:page" coordorigin="412,142" coordsize="11086,15215" o:spt="100" adj="0,,0" path="m440,15328r-9,l431,15337r9,l440,15328xm440,769r-9,l431,770r,14558l440,15328,440,770r,-1xm440,760r-9,l431,769r9,l440,760xm440,161r-9,l431,161r,9l431,172r,568l431,750r9,l440,740r,-568l440,170r,-9l440,161xm11478,15328r-10,l440,15328r,9l11468,15337r10,l11478,15328xm11478,769r-10,l11468,770r,14558l11478,15328r,-14558l11478,769xm11478,760r-10,l440,760r,9l11468,769r10,l11478,760xm11478,161r-10,l11468,161,440,161r,9l11468,170r,2l11468,740,440,740r,10l11468,750r10,l11478,740r,-568l11478,170r,-9l11478,161xm11497,142r-9,l11488,142r-20,l440,142r-19,l421,142r-9,l412,142r,9l412,172r,568l412,770r,14577l412,15356r9,l440,15356r11028,l11488,15356r9,l11497,15347r,-19l11497,770r,-1l11488,769r,1l11488,15328r,19l11468,15347r-11028,l421,15347,421,770r,-30l421,172r,-21l440,151r11028,l11488,151r,21l11488,740r,29l11497,769r,-29l11497,172r,-21l11497,142r,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4"/>
        <w:rPr>
          <w:sz w:val="20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9.jpeg" o:spid="_x0000_i1031" type="#_x0000_t75" style="width:533.25pt;height:609pt;visibility:visible">
            <v:imagedata r:id="rId20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21"/>
          <w:headerReference w:type="default" r:id="rId22"/>
          <w:pgSz w:w="11910" w:h="16840"/>
          <w:pgMar w:top="140" w:right="480" w:bottom="280" w:left="480" w:header="0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54" style="position:absolute;margin-left:20.6pt;margin-top:34.7pt;width:554.3pt;height:760.75pt;z-index:-251660800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0.jpeg" o:spid="_x0000_i1032" type="#_x0000_t75" style="width:533.25pt;height:636pt;visibility:visible">
            <v:imagedata r:id="rId23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5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57" style="position:absolute;margin-left:20.6pt;margin-top:34.7pt;width:554.3pt;height:760.75pt;z-index:-251659776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1.jpeg" o:spid="_x0000_i1033" type="#_x0000_t75" style="width:533.25pt;height:636pt;visibility:visible">
            <v:imagedata r:id="rId24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5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25"/>
          <w:headerReference w:type="default" r:id="rId26"/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58" style="position:absolute;margin-left:20.6pt;margin-top:48.5pt;width:554.3pt;height:762.25pt;z-index:-251658752;mso-position-horizontal-relative:page;mso-position-vertical-relative:page" coordorigin="412,970" coordsize="11086,15245" o:spt="100" adj="0,,0" path="m440,1597r-9,l431,1598r,14588l431,16195r9,l440,16186r,-14588l440,1597xm440,1588r-9,l431,1597r9,l440,1588xm440,1568r-9,l431,1578r9,l440,1568xm440,989r-9,l431,989r,9l431,1000r,568l440,1568r,-568l440,998r,-9l440,989xm11478,1597r-10,l11468,1598r,14588l440,16186r,9l11468,16195r10,l11478,16186r,-14588l11478,1597xm11478,1588r-10,l440,1588r,9l11468,1597r10,l11478,1588xm11478,1568r-10,l440,1568r,10l11468,1578r10,l11478,1568xm11478,989r-10,l11468,989,440,989r,9l11468,998r,2l11468,1568r10,l11478,1000r,-2l11478,989r,xm11497,1597r-9,l11488,1598r,14588l11488,16205r-20,l440,16205r-19,l421,1598r-9,l412,16205r,9l421,16214r19,l11468,16214r20,l11497,16214r,-9l11497,16186r,-14588l11497,1597xm11497,970r-9,l11488,970r-20,l440,970r-19,l421,970r-9,l412,970r,9l412,1000r,568l412,1598r9,l421,1568r,-568l421,979r19,l11468,979r20,l11488,1000r,568l11488,1597r9,l11497,1568r,-568l11497,979r,-9l11497,97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7"/>
        <w:rPr>
          <w:sz w:val="13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2.jpeg" o:spid="_x0000_i1034" type="#_x0000_t75" style="width:528.75pt;height:641.25pt;visibility:visible">
            <v:imagedata r:id="rId27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3"/>
        <w:rPr>
          <w:sz w:val="16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before="1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980" w:right="480" w:bottom="280" w:left="480" w:header="784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59" style="position:absolute;margin-left:20.6pt;margin-top:34.7pt;width:554.3pt;height:760.75pt;z-index:-251657728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4"/>
        <w:rPr>
          <w:sz w:val="20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3.jpeg" o:spid="_x0000_i1035" type="#_x0000_t75" style="width:533.25pt;height:609pt;visibility:visible">
            <v:imagedata r:id="rId28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62" style="position:absolute;margin-left:20.6pt;margin-top:20.9pt;width:554.3pt;height:760.75pt;z-index:-251656704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4.jpeg" o:spid="_x0000_i1036" type="#_x0000_t75" style="width:533.25pt;height:636pt;visibility:visible">
            <v:imagedata r:id="rId29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5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30"/>
          <w:headerReference w:type="default" r:id="rId31"/>
          <w:pgSz w:w="11910" w:h="16840"/>
          <w:pgMar w:top="420" w:right="480" w:bottom="280" w:left="480" w:header="232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63" style="position:absolute;margin-left:20.6pt;margin-top:20.9pt;width:554.3pt;height:760.75pt;z-index:-251655680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5.jpeg" o:spid="_x0000_i1037" type="#_x0000_t75" style="width:533.25pt;height:636pt;visibility:visible">
            <v:imagedata r:id="rId32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5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420" w:right="480" w:bottom="280" w:left="480" w:header="232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66" style="position:absolute;margin-left:20.6pt;margin-top:34.7pt;width:554.3pt;height:762.25pt;z-index:-251654656;mso-position-horizontal-relative:page;mso-position-vertical-relative:page" coordorigin="412,694" coordsize="11086,15245" o:spt="100" adj="0,,0" path="m440,15910r-9,l431,15919r9,l440,15910xm440,1321r-9,l431,1322r,14588l440,15910r,-14588l440,1321xm440,1312r-9,l431,1321r9,l440,1312xm440,713r-9,l431,722r,2l431,1292r,10l440,1302r,-10l440,724r,-2l440,713xm11478,15910r-10,l440,15910r,9l11468,15919r10,l11478,15910xm11478,1321r-10,l11468,1322r,14588l11478,15910r,-14588l11478,1321xm11478,1312r-10,l440,1312r,9l11468,1321r10,l11478,1312xm11478,713r-10,l440,713r,9l11468,722r,2l11468,1292r-11028,l440,1302r11028,l11478,1302r,-10l11478,724r,-2l11478,713xm11497,1321r-9,l11488,1322r,14588l11497,15910r,-14588l11497,1321xm11497,694r-9,l11488,694r-20,l440,694r-19,l421,694r-9,l412,694r,9l412,724r,568l412,1322r,14607l412,15938r9,l440,15938r11028,l11488,15938r9,l11497,15929r,-19l11488,15910r,19l11468,15929r-11028,l421,15929r,-1460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7"/>
        <w:rPr>
          <w:sz w:val="13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6.jpeg" o:spid="_x0000_i1038" type="#_x0000_t75" style="width:533.25pt;height:641.25pt;visibility:visible">
            <v:imagedata r:id="rId33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3"/>
        <w:rPr>
          <w:sz w:val="16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before="1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34"/>
          <w:headerReference w:type="default" r:id="rId35"/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67" style="position:absolute;margin-left:20.6pt;margin-top:34.7pt;width:554.3pt;height:763.1pt;z-index:-251653632;mso-position-horizontal-relative:page;mso-position-vertical-relative:page" coordorigin="412,694" coordsize="11086,15262" o:spt="100" adj="0,,0" path="m440,15926r-9,l431,15936r9,l440,15926xm440,1321r-9,l431,1322r,14604l440,15926r,-14604l440,1321xm440,1312r-9,l431,1321r9,l440,1312xm440,713r-9,l431,722r,2l431,1292r,10l440,1302r,-10l440,724r,-2l440,713xm11478,15926r-10,l440,15926r,10l11468,15936r10,l11478,15926xm11478,1321r-10,l11468,1322r,14604l11478,15926r,-14604l11478,1321xm11478,1312r-10,l440,1312r,9l11468,1321r10,l11478,1312xm11478,713r-10,l440,713r,9l11468,722r,2l11468,1292r-11028,l440,1302r11028,l11478,1302r,-10l11478,724r,-2l11478,713xm11497,694r-9,l11488,694r-20,l440,694r-19,l421,694r-9,l412,694r,9l412,724r,568l412,1322r,14624l412,15955r9,l440,15955r11028,l11488,15955r9,l11497,15946r,-20l11497,1322r,-1l11488,1321r,1l11488,15926r,20l11468,15946r-11028,l421,15946r,-14624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19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7.jpeg" o:spid="_x0000_i1039" type="#_x0000_t75" style="width:524.25pt;height:654pt;visibility:visible">
            <v:imagedata r:id="rId36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9"/>
        <w:rPr>
          <w:sz w:val="29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before="1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70" style="position:absolute;margin-left:20.6pt;margin-top:20.9pt;width:554.3pt;height:760.75pt;z-index:-251652608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7" w:after="1"/>
        <w:rPr>
          <w:sz w:val="12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8.jpeg" o:spid="_x0000_i1040" type="#_x0000_t75" style="width:519pt;height:632.25pt;visibility:visible">
            <v:imagedata r:id="rId37" o:title=""/>
          </v:shape>
        </w:pict>
      </w:r>
    </w:p>
    <w:p w:rsidR="00F14296" w:rsidRDefault="00F14296">
      <w:pPr>
        <w:pStyle w:val="BodyText"/>
        <w:spacing w:before="4"/>
        <w:rPr>
          <w:sz w:val="17"/>
        </w:rPr>
      </w:pPr>
    </w:p>
    <w:p w:rsidR="00F14296" w:rsidRDefault="00F14296">
      <w:pPr>
        <w:spacing w:before="92" w:line="230" w:lineRule="exact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line="276" w:lineRule="exac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spacing w:line="276" w:lineRule="exact"/>
        <w:jc w:val="center"/>
        <w:sectPr w:rsidR="00F14296">
          <w:headerReference w:type="even" r:id="rId38"/>
          <w:headerReference w:type="default" r:id="rId39"/>
          <w:pgSz w:w="11910" w:h="16840"/>
          <w:pgMar w:top="420" w:right="480" w:bottom="280" w:left="480" w:header="232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71" style="position:absolute;margin-left:20.6pt;margin-top:20.9pt;width:554.3pt;height:760.75pt;z-index:-251651584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1"/>
        <w:rPr>
          <w:sz w:val="21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19.jpeg" o:spid="_x0000_i1041" type="#_x0000_t75" style="width:528.75pt;height:654pt;visibility:visible">
            <v:imagedata r:id="rId40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8"/>
        <w:rPr>
          <w:sz w:val="22"/>
        </w:rPr>
      </w:pPr>
    </w:p>
    <w:p w:rsidR="00F14296" w:rsidRDefault="00F14296">
      <w:pPr>
        <w:spacing w:before="1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420" w:right="480" w:bottom="280" w:left="480" w:header="232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72" style="position:absolute;margin-left:20.6pt;margin-top:20.9pt;width:554.3pt;height:760.75pt;z-index:-251650560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3"/>
        <w:rPr>
          <w:sz w:val="10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20.jpeg" o:spid="_x0000_i1042" type="#_x0000_t75" style="width:533.25pt;height:609pt;visibility:visible">
            <v:imagedata r:id="rId41" o:title=""/>
          </v:shape>
        </w:pict>
      </w:r>
    </w:p>
    <w:p w:rsidR="00F14296" w:rsidRDefault="00F14296">
      <w:pPr>
        <w:pStyle w:val="BodyText"/>
        <w:spacing w:before="10"/>
        <w:rPr>
          <w:sz w:val="16"/>
        </w:rPr>
      </w:pPr>
    </w:p>
    <w:p w:rsidR="00F14296" w:rsidRDefault="00F14296">
      <w:pPr>
        <w:spacing w:before="92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before="1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pgSz w:w="11910" w:h="16840"/>
          <w:pgMar w:top="420" w:right="480" w:bottom="280" w:left="480" w:header="232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75" style="position:absolute;margin-left:20.6pt;margin-top:34.7pt;width:554.3pt;height:760.75pt;z-index:-251649536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rPr>
          <w:sz w:val="27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21.jpeg" o:spid="_x0000_i1043" type="#_x0000_t75" style="width:533.25pt;height:636pt;visibility:visible">
            <v:imagedata r:id="rId42" o:title=""/>
          </v:shape>
        </w:pict>
      </w:r>
    </w:p>
    <w:p w:rsidR="00F14296" w:rsidRDefault="00F14296">
      <w:pPr>
        <w:pStyle w:val="BodyText"/>
        <w:spacing w:before="9"/>
        <w:rPr>
          <w:sz w:val="15"/>
        </w:rPr>
      </w:pPr>
    </w:p>
    <w:p w:rsidR="00F14296" w:rsidRDefault="00F14296">
      <w:pPr>
        <w:spacing w:before="92" w:line="230" w:lineRule="exact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line="276" w:lineRule="exac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spacing w:line="276" w:lineRule="exact"/>
        <w:jc w:val="center"/>
        <w:sectPr w:rsidR="00F14296">
          <w:headerReference w:type="even" r:id="rId43"/>
          <w:headerReference w:type="default" r:id="rId44"/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76" style="position:absolute;margin-left:20.6pt;margin-top:34.7pt;width:554.3pt;height:760.75pt;z-index:-251648512;mso-position-horizontal-relative:page;mso-position-vertical-relative:page" coordorigin="412,694" coordsize="11086,15215" o:spt="100" adj="0,,0" path="m440,15880r-9,l431,15889r9,l440,15880xm440,1321r-9,l431,1322r,14558l440,15880r,-14558l440,1321xm440,1312r-9,l431,1321r9,l440,1312xm440,713r-9,l431,722r,2l431,1292r,10l440,1302r,-10l440,724r,-2l440,713xm11478,15880r-10,l440,15880r,9l11468,15889r10,l11478,15880xm11478,1321r-10,l11468,1322r,14558l11478,15880r,-14558l11478,1321xm11478,1312r-10,l440,1312r,9l11468,1321r10,l11478,1312xm11478,713r-10,l440,713r,9l11468,722r,2l11468,1292r-11028,l440,1302r11028,l11478,1302r,-10l11478,724r,-2l11478,713xm11497,1321r-9,l11488,1322r,14558l11497,15880r,-14558l11497,1321xm11497,694r-9,l11488,694r-20,l440,694r-19,l421,694r-9,l412,694r,9l412,724r,568l412,1322r,14577l412,15908r9,l440,15908r11028,l11488,15908r9,l11497,15899r,-19l11488,15880r,19l11468,15899r-11028,l421,15899r,-14577l421,1292r,-568l421,703r19,l11468,703r20,l11488,724r,568l11488,1321r9,l11497,1292r,-568l11497,703r,-9l11497,69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0"/>
        <w:rPr>
          <w:sz w:val="27"/>
        </w:rPr>
      </w:pPr>
    </w:p>
    <w:p w:rsidR="00F14296" w:rsidRDefault="00F14296">
      <w:pPr>
        <w:pStyle w:val="BodyText"/>
        <w:ind w:left="172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22.jpeg" o:spid="_x0000_i1044" type="#_x0000_t75" style="width:528pt;height:647.25pt;visibility:visible">
            <v:imagedata r:id="rId45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5"/>
        <w:rPr>
          <w:sz w:val="22"/>
        </w:rPr>
      </w:pPr>
    </w:p>
    <w:p w:rsidR="00F14296" w:rsidRDefault="00F14296">
      <w:pPr>
        <w:spacing w:line="230" w:lineRule="exact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spacing w:line="276" w:lineRule="exac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spacing w:line="276" w:lineRule="exact"/>
        <w:jc w:val="center"/>
        <w:sectPr w:rsidR="00F14296">
          <w:pgSz w:w="11910" w:h="16840"/>
          <w:pgMar w:top="700" w:right="480" w:bottom="280" w:left="480" w:header="508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79" style="position:absolute;margin-left:20.6pt;margin-top:48.5pt;width:554.3pt;height:760.75pt;z-index:-251647488;mso-position-horizontal-relative:page;mso-position-vertical-relative:page" coordorigin="412,970" coordsize="11086,15215" o:spt="100" adj="0,,0" path="m440,1597r-9,l431,1598r,14558l431,16165r9,l440,16156r,-14558l440,1597xm440,1588r-9,l431,1597r9,l440,1588xm440,1568r-9,l431,1578r9,l440,1568xm440,989r-9,l431,989r,9l431,1000r,568l440,1568r,-568l440,998r,-9l440,989xm11478,1597r-10,l11468,1598r,14558l440,16156r,9l11468,16165r10,l11478,16156r,-14558l11478,1597xm11478,1588r-10,l440,1588r,9l11468,1597r10,l11478,1588xm11478,1568r-10,l440,1568r,10l11468,1578r10,l11478,1568xm11478,989r-10,l11468,989,440,989r,9l11468,998r,2l11468,1568r10,l11478,1000r,-2l11478,989r,xm11497,1597r-9,l11488,1598r,14558l11488,16175r-20,l440,16175r-19,l421,1598r-9,l412,16175r,9l421,16184r19,l11468,16184r20,l11497,16184r,-9l11497,16156r,-14558l11497,1597xm11497,970r-9,l11488,970r-20,l440,970r-19,l421,970r-9,l412,970r,9l412,1000r,568l412,1598r9,l421,1568r,-568l421,979r19,l11468,979r20,l11488,1000r,568l11488,1597r9,l11497,1568r,-568l11497,979r,-9l11497,97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1"/>
        <w:rPr>
          <w:sz w:val="21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23.jpeg" o:spid="_x0000_i1045" type="#_x0000_t75" style="width:533.25pt;height:654pt;visibility:visible">
            <v:imagedata r:id="rId46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8"/>
        <w:rPr>
          <w:sz w:val="22"/>
        </w:rPr>
      </w:pPr>
    </w:p>
    <w:p w:rsidR="00F14296" w:rsidRDefault="00F14296">
      <w:pPr>
        <w:spacing w:before="1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p w:rsidR="00F14296" w:rsidRDefault="00F14296">
      <w:pPr>
        <w:jc w:val="center"/>
        <w:sectPr w:rsidR="00F14296">
          <w:headerReference w:type="even" r:id="rId47"/>
          <w:headerReference w:type="default" r:id="rId48"/>
          <w:pgSz w:w="11910" w:h="16840"/>
          <w:pgMar w:top="980" w:right="480" w:bottom="280" w:left="480" w:header="784" w:footer="0" w:gutter="0"/>
          <w:cols w:space="720"/>
        </w:sectPr>
      </w:pPr>
    </w:p>
    <w:p w:rsidR="00F14296" w:rsidRDefault="00F14296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80" style="position:absolute;margin-left:20.6pt;margin-top:20.9pt;width:554.3pt;height:760.75pt;z-index:-251646464;mso-position-horizontal-relative:page;mso-position-vertical-relative:page" coordorigin="412,418" coordsize="11086,15215" o:spt="100" adj="0,,0" path="m440,1045r-9,l431,1046r,14558l431,15613r9,l440,15604r,-14558l440,1045xm440,1036r-9,l431,1045r9,l440,1036xm440,1016r-9,l431,1026r9,l440,1016xm440,437r-9,l431,446r,2l431,1016r9,l440,448r,-2l440,437xm11478,1045r-10,l11468,1046r,14558l440,15604r,9l11468,15613r10,l11478,15604r,-14558l11478,1045xm11478,1036r-10,l440,1036r,9l11468,1045r10,l11478,1036xm11478,1016r-10,l440,1016r,10l11468,1026r10,l11478,1016xm11478,437r-10,l440,437r,9l11468,446r,2l11468,1016r10,l11478,448r,-2l11478,437xm11497,418r-9,l11488,418r-20,l440,418r-19,l421,418r-9,l412,418r,9l412,448r,568l412,1046r,14577l412,15632r9,l440,15632r11028,l11488,15632r9,l11497,15623r,-19l11497,1046r,-1l11488,1045r,1l11488,15604r,19l11468,15623r-11028,l421,15623r,-14577l421,1016r,-568l421,427r19,l11468,427r20,l11488,448r,568l11488,1045r9,l11497,1016r,-568l11497,427r,-9l11497,4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11"/>
        <w:rPr>
          <w:sz w:val="21"/>
        </w:rPr>
      </w:pPr>
    </w:p>
    <w:p w:rsidR="00F14296" w:rsidRDefault="00F14296">
      <w:pPr>
        <w:pStyle w:val="BodyText"/>
        <w:ind w:left="120"/>
        <w:rPr>
          <w:b w:val="0"/>
          <w:sz w:val="20"/>
        </w:rPr>
      </w:pPr>
      <w:r w:rsidRPr="00671893">
        <w:rPr>
          <w:b w:val="0"/>
          <w:noProof/>
          <w:sz w:val="20"/>
          <w:lang w:eastAsia="ru-RU"/>
        </w:rPr>
        <w:pict>
          <v:shape id="image24.jpeg" o:spid="_x0000_i1046" type="#_x0000_t75" style="width:533.25pt;height:654pt;visibility:visible">
            <v:imagedata r:id="rId49" o:title=""/>
          </v:shape>
        </w:pict>
      </w:r>
    </w:p>
    <w:p w:rsidR="00F14296" w:rsidRDefault="00F14296">
      <w:pPr>
        <w:pStyle w:val="BodyText"/>
        <w:rPr>
          <w:sz w:val="20"/>
        </w:rPr>
      </w:pPr>
    </w:p>
    <w:p w:rsidR="00F14296" w:rsidRDefault="00F14296">
      <w:pPr>
        <w:pStyle w:val="BodyText"/>
        <w:spacing w:before="8"/>
        <w:rPr>
          <w:sz w:val="22"/>
        </w:rPr>
      </w:pPr>
    </w:p>
    <w:p w:rsidR="00F14296" w:rsidRDefault="00F14296">
      <w:pPr>
        <w:spacing w:before="1"/>
        <w:ind w:left="2167" w:right="2166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4000</w:t>
      </w:r>
    </w:p>
    <w:p w:rsidR="00F14296" w:rsidRDefault="00F14296">
      <w:pPr>
        <w:pStyle w:val="BodyText"/>
        <w:ind w:left="2167" w:right="2166"/>
        <w:jc w:val="center"/>
      </w:pPr>
      <w:r>
        <w:t>Условние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обозначенияприведены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схеме</w:t>
      </w:r>
    </w:p>
    <w:sectPr w:rsidR="00F14296" w:rsidSect="00D820B3">
      <w:pgSz w:w="11910" w:h="16840"/>
      <w:pgMar w:top="420" w:right="480" w:bottom="280" w:left="480" w:header="23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296" w:rsidRDefault="00F14296" w:rsidP="00D820B3">
      <w:r>
        <w:separator/>
      </w:r>
    </w:p>
  </w:endnote>
  <w:endnote w:type="continuationSeparator" w:id="1">
    <w:p w:rsidR="00F14296" w:rsidRDefault="00F14296" w:rsidP="00D82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296" w:rsidRDefault="00F14296" w:rsidP="00D820B3">
      <w:r>
        <w:separator/>
      </w:r>
    </w:p>
  </w:footnote>
  <w:footnote w:type="continuationSeparator" w:id="1">
    <w:p w:rsidR="00F14296" w:rsidRDefault="00F14296" w:rsidP="00D820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6.3pt;margin-top:42.85pt;width:262.7pt;height:15.3pt;z-index:-251667456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6.3pt;margin-top:42.85pt;width:262.7pt;height:15.3pt;z-index:-251660288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66.3pt;margin-top:29.05pt;width:262.7pt;height:15.3pt;z-index:-251658240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66.3pt;margin-top:29.05pt;width:262.7pt;height:15.3pt;z-index:-251657216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66.3pt;margin-top:42.85pt;width:262.7pt;height:15.3pt;z-index:-251656192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66.3pt;margin-top:42.85pt;width:262.7pt;height:15.3pt;z-index:-251655168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66.3pt;margin-top:29.05pt;width:262.7pt;height:15.3pt;z-index:-251654144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66.3pt;margin-top:29.05pt;width:262.7pt;height:15.3pt;z-index:-251653120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66.3pt;margin-top:42.85pt;width:262.7pt;height:15.3pt;z-index:-251651072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66.3pt;margin-top:42.85pt;width:262.7pt;height:15.3pt;z-index:-251652096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66.3pt;margin-top:29.05pt;width:262.7pt;height:15.3pt;z-index:-251649024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6.3pt;margin-top:15.25pt;width:262.7pt;height:15.3pt;z-index:-251668480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66.3pt;margin-top:56.65pt;width:262.7pt;height:15.3pt;z-index:-251650048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16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66.3pt;margin-top:15.25pt;width:262.7pt;height:15.3pt;z-index:-251665408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66.3pt;margin-top:42.85pt;width:262.7pt;height:15.3pt;z-index:-251666432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16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66.3pt;margin-top:15.25pt;width:262.7pt;height:15.3pt;z-index:-251663360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66.3pt;margin-top:29.05pt;width:262.7pt;height:15.3pt;z-index:-251664384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66.3pt;margin-top:42.85pt;width:262.7pt;height:15.3pt;z-index:-251661312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16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66.3pt;margin-top:15.25pt;width:262.7pt;height:15.3pt;z-index:-251662336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96" w:rsidRDefault="00F14296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66.3pt;margin-top:56.65pt;width:262.7pt;height:15.3pt;z-index:-251659264;mso-position-horizontal-relative:page;mso-position-vertical-relative:page" filled="f" stroked="f">
          <v:textbox inset="0,0,0,0">
            <w:txbxContent>
              <w:p w:rsidR="00F14296" w:rsidRDefault="00F14296">
                <w:pPr>
                  <w:spacing w:before="10"/>
                  <w:ind w:left="20"/>
                  <w:rPr>
                    <w:sz w:val="24"/>
                  </w:rPr>
                </w:pPr>
                <w:r>
                  <w:t>Схема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расположенияграниц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публичного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0B3"/>
    <w:rsid w:val="00074EA7"/>
    <w:rsid w:val="00412963"/>
    <w:rsid w:val="00671893"/>
    <w:rsid w:val="00D34591"/>
    <w:rsid w:val="00D820B3"/>
    <w:rsid w:val="00F1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0B3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D820B3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30CF2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D820B3"/>
  </w:style>
  <w:style w:type="paragraph" w:customStyle="1" w:styleId="TableParagraph">
    <w:name w:val="Table Paragraph"/>
    <w:basedOn w:val="Normal"/>
    <w:uiPriority w:val="99"/>
    <w:rsid w:val="00D820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6.xml"/><Relationship Id="rId3" Type="http://schemas.openxmlformats.org/officeDocument/2006/relationships/webSettings" Target="webSettings.xml"/><Relationship Id="rId21" Type="http://schemas.openxmlformats.org/officeDocument/2006/relationships/header" Target="header7.xml"/><Relationship Id="rId34" Type="http://schemas.openxmlformats.org/officeDocument/2006/relationships/header" Target="header13.xml"/><Relationship Id="rId42" Type="http://schemas.openxmlformats.org/officeDocument/2006/relationships/image" Target="media/image21.jpeg"/><Relationship Id="rId47" Type="http://schemas.openxmlformats.org/officeDocument/2006/relationships/header" Target="header19.xm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image" Target="media/image16.jpeg"/><Relationship Id="rId38" Type="http://schemas.openxmlformats.org/officeDocument/2006/relationships/header" Target="header15.xml"/><Relationship Id="rId46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eader" Target="header12.xml"/><Relationship Id="rId44" Type="http://schemas.openxmlformats.org/officeDocument/2006/relationships/header" Target="header18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image" Target="media/image12.jpeg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43" Type="http://schemas.openxmlformats.org/officeDocument/2006/relationships/header" Target="header17.xml"/><Relationship Id="rId48" Type="http://schemas.openxmlformats.org/officeDocument/2006/relationships/header" Target="header20.xml"/><Relationship Id="rId8" Type="http://schemas.openxmlformats.org/officeDocument/2006/relationships/header" Target="header2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24</Pages>
  <Words>375</Words>
  <Characters>2139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&lt;4D6963726F736F667420576F7264202D20D1F5E5ECE020F0E0F1EFEEEBEEE6E5EDE8FF20E3F0E0EDE8F620EFF3E1EBE8F7EDEEE3EE20F1E5F0E2E8F2F3F2E02E2E646F63&gt;</dc:title>
  <dc:subject/>
  <dc:creator>PRO</dc:creator>
  <cp:keywords/>
  <dc:description/>
  <cp:lastModifiedBy>Пользователь</cp:lastModifiedBy>
  <cp:revision>2</cp:revision>
  <dcterms:created xsi:type="dcterms:W3CDTF">2021-05-22T02:03:00Z</dcterms:created>
  <dcterms:modified xsi:type="dcterms:W3CDTF">2021-05-31T09:41:00Z</dcterms:modified>
</cp:coreProperties>
</file>